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6628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F66E2A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F66E2A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F66E2A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51275DFD" w:rsidR="00F71B2C" w:rsidRPr="004957C0" w:rsidRDefault="00F71B2C" w:rsidP="00AF4E96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456DBAEE" w:rsidR="00AF4E96" w:rsidRPr="004957C0" w:rsidRDefault="00AF4E96" w:rsidP="00AF4E96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F4E96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Wyrażam zgodę na przetwarzanie</w:t>
            </w:r>
            <w:r w:rsidRPr="00AF4E96">
              <w:rPr>
                <w:rFonts w:cs="Times New Roman"/>
                <w:color w:val="000000" w:themeColor="text1"/>
                <w:sz w:val="24"/>
                <w:szCs w:val="24"/>
              </w:rPr>
              <w:t xml:space="preserve"> moich danych osobowych przez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Nadleśnictwo Wałbrzych z siedzibą w Boguszowie-Gorcach, ul. Miła 2, 58-372 Boguszów Gorce, NIP: </w:t>
            </w:r>
            <w:r w:rsidRPr="00AF4E96">
              <w:rPr>
                <w:rFonts w:cs="Times New Roman"/>
                <w:color w:val="000000" w:themeColor="text1"/>
                <w:sz w:val="24"/>
                <w:szCs w:val="24"/>
              </w:rPr>
              <w:t>886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</w:t>
            </w:r>
            <w:r w:rsidRPr="00AF4E96">
              <w:rPr>
                <w:rFonts w:cs="Times New Roman"/>
                <w:color w:val="000000" w:themeColor="text1"/>
                <w:sz w:val="24"/>
                <w:szCs w:val="24"/>
              </w:rPr>
              <w:t>001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</w:t>
            </w:r>
            <w:r w:rsidRPr="00AF4E96">
              <w:rPr>
                <w:rFonts w:cs="Times New Roman"/>
                <w:color w:val="000000" w:themeColor="text1"/>
                <w:sz w:val="24"/>
                <w:szCs w:val="24"/>
              </w:rPr>
              <w:t>46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</w:t>
            </w:r>
            <w:r w:rsidRPr="00AF4E96">
              <w:rPr>
                <w:rFonts w:cs="Times New Roman"/>
                <w:color w:val="000000" w:themeColor="text1"/>
                <w:sz w:val="24"/>
                <w:szCs w:val="24"/>
              </w:rPr>
              <w:t xml:space="preserve">84 w celu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przeprowadzenia weryfikacji zgłoszenia noclegu w obszarze projektu „Zanocuj w lesie”</w:t>
            </w:r>
            <w:bookmarkStart w:id="0" w:name="_GoBack"/>
            <w:bookmarkEnd w:id="0"/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424D9B4A" w:rsidR="00F71B2C" w:rsidRPr="004957C0" w:rsidRDefault="00F66E2A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4E9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151E495B" w:rsidR="000172E5" w:rsidRPr="0006568A" w:rsidRDefault="000172E5" w:rsidP="00637200"/>
    <w:sectPr w:rsidR="000172E5" w:rsidRPr="0006568A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CAB54E" w14:textId="77777777" w:rsidR="00F66E2A" w:rsidRDefault="00F66E2A" w:rsidP="000172E5">
      <w:pPr>
        <w:spacing w:after="0" w:line="240" w:lineRule="auto"/>
      </w:pPr>
      <w:r>
        <w:separator/>
      </w:r>
    </w:p>
  </w:endnote>
  <w:endnote w:type="continuationSeparator" w:id="0">
    <w:p w14:paraId="4EAA4A5D" w14:textId="77777777" w:rsidR="00F66E2A" w:rsidRDefault="00F66E2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7079B23-CBE8-45C8-9A4B-AD3E49C818DF}"/>
    <w:embedBold r:id="rId2" w:fontKey="{DB5943D0-6D75-4482-82BA-BBB9AC80B0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F8F6DEE-972E-4626-88BD-FED992D44F13}"/>
    <w:embedBold r:id="rId4" w:fontKey="{46DC32E5-FA36-4A67-BAD4-3836757A448D}"/>
    <w:embedItalic r:id="rId5" w:fontKey="{15636107-9206-4911-91AF-8EDC187A9201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6" w:fontKey="{2034BA0D-B7B8-4701-9C18-ED36E27F74D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25B37C0-AD88-44DC-B190-AE77D2A1C2C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35DAFBF6-77BD-4358-AA7F-8CB1992BEA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21"/>
      <w:gridCol w:w="4621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E19D37" w14:textId="77777777" w:rsidR="00F66E2A" w:rsidRDefault="00F66E2A" w:rsidP="000172E5">
      <w:pPr>
        <w:spacing w:after="0" w:line="240" w:lineRule="auto"/>
      </w:pPr>
      <w:r>
        <w:separator/>
      </w:r>
    </w:p>
  </w:footnote>
  <w:footnote w:type="continuationSeparator" w:id="0">
    <w:p w14:paraId="60110F35" w14:textId="77777777" w:rsidR="00F66E2A" w:rsidRDefault="00F66E2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1B07D554" w:rsidR="00B337A2" w:rsidRPr="00F71B2C" w:rsidRDefault="00AF4E96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Zgłoszenie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F4E96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66E2A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413332"/>
    <w:rsid w:val="0043313D"/>
    <w:rsid w:val="006D7532"/>
    <w:rsid w:val="00756A93"/>
    <w:rsid w:val="00782D0D"/>
    <w:rsid w:val="007F34AE"/>
    <w:rsid w:val="009903F3"/>
    <w:rsid w:val="00CA7B8E"/>
    <w:rsid w:val="00E75AAD"/>
    <w:rsid w:val="00F2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2634BC4-76BB-4615-BAB4-619DBDB7C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100</Words>
  <Characters>601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2021-02-26T14:48:00Z</dcterms:created>
  <dcterms:modified xsi:type="dcterms:W3CDTF">2021-04-28T10:04:00Z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